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32E55" w14:textId="77777777" w:rsidR="00316EB2" w:rsidRDefault="00316EB2" w:rsidP="00243D5C">
      <w:pPr>
        <w:rPr>
          <w:rFonts w:ascii="Arial" w:hAnsi="Arial" w:cs="Arial"/>
          <w:b/>
        </w:rPr>
      </w:pPr>
    </w:p>
    <w:p w14:paraId="2CB55137" w14:textId="77777777" w:rsidR="002C2D29" w:rsidRDefault="002C2D29" w:rsidP="00243D5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fill in an answer to each question. Keep your answers </w:t>
      </w:r>
      <w:proofErr w:type="gramStart"/>
      <w:r>
        <w:rPr>
          <w:rFonts w:ascii="Arial" w:hAnsi="Arial" w:cs="Arial"/>
          <w:b/>
        </w:rPr>
        <w:t>fairly brief</w:t>
      </w:r>
      <w:proofErr w:type="gramEnd"/>
      <w:r>
        <w:rPr>
          <w:rFonts w:ascii="Arial" w:hAnsi="Arial" w:cs="Arial"/>
          <w:b/>
        </w:rPr>
        <w:t>, ideally 2/3 sentences maximum.</w:t>
      </w:r>
      <w:r w:rsidR="00316EB2">
        <w:rPr>
          <w:rFonts w:ascii="Arial" w:hAnsi="Arial" w:cs="Arial"/>
          <w:b/>
        </w:rPr>
        <w:t xml:space="preserve"> Please write answers directly into this file where indicated.</w:t>
      </w:r>
    </w:p>
    <w:p w14:paraId="1C81FA38" w14:textId="77777777" w:rsidR="00041E6F" w:rsidRDefault="00041E6F" w:rsidP="00243D5C">
      <w:pPr>
        <w:rPr>
          <w:rFonts w:ascii="Arial" w:hAnsi="Arial" w:cs="Arial"/>
        </w:rPr>
      </w:pPr>
    </w:p>
    <w:p w14:paraId="42F978C2" w14:textId="71887F21" w:rsidR="00243D5C" w:rsidRPr="002C2D29" w:rsidRDefault="00243D5C" w:rsidP="00243D5C">
      <w:pPr>
        <w:rPr>
          <w:rFonts w:ascii="Arial" w:hAnsi="Arial" w:cs="Arial"/>
        </w:rPr>
      </w:pPr>
      <w:r w:rsidRPr="002C2D29">
        <w:rPr>
          <w:rFonts w:ascii="Arial" w:hAnsi="Arial" w:cs="Arial"/>
        </w:rPr>
        <w:t>Your name</w:t>
      </w:r>
      <w:r w:rsidR="00316EB2">
        <w:rPr>
          <w:rFonts w:ascii="Arial" w:hAnsi="Arial" w:cs="Arial"/>
        </w:rPr>
        <w:t xml:space="preserve">, your age and your home village, town or </w:t>
      </w:r>
      <w:r w:rsidR="001950A2">
        <w:rPr>
          <w:rFonts w:ascii="Arial" w:hAnsi="Arial" w:cs="Arial"/>
        </w:rPr>
        <w:t>city</w:t>
      </w:r>
      <w:r w:rsidR="00316EB2">
        <w:rPr>
          <w:rFonts w:ascii="Arial" w:hAnsi="Arial" w:cs="Arial"/>
        </w:rPr>
        <w:t xml:space="preserve"> (where you grew up)</w:t>
      </w:r>
      <w:r w:rsidRPr="002C2D29">
        <w:rPr>
          <w:rFonts w:ascii="Arial" w:hAnsi="Arial" w:cs="Arial"/>
        </w:rPr>
        <w:t xml:space="preserve">: </w:t>
      </w:r>
    </w:p>
    <w:p w14:paraId="779A72C8" w14:textId="7052568A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3C47F4">
        <w:rPr>
          <w:rFonts w:ascii="Arial" w:hAnsi="Arial" w:cs="Arial"/>
          <w:b/>
        </w:rPr>
        <w:t xml:space="preserve"> My name is Sharon Collins I am 57 years old. I was born in Lymm, Cheshire and moved to Warrington when I was 8 years old and remained there until my recent move to Darwen in August this year. </w:t>
      </w:r>
      <w:r w:rsidR="00F27BDC">
        <w:rPr>
          <w:rFonts w:ascii="Arial" w:hAnsi="Arial" w:cs="Arial"/>
          <w:b/>
        </w:rPr>
        <w:t xml:space="preserve">Although living in Warrington I was invited to do an Alpha course in 2012 at St Paul’s Widnes so I became part of the community there. </w:t>
      </w:r>
    </w:p>
    <w:p w14:paraId="7B32475B" w14:textId="77777777" w:rsidR="006A4056" w:rsidRDefault="006A4056" w:rsidP="00243D5C">
      <w:pPr>
        <w:rPr>
          <w:rFonts w:ascii="Arial" w:hAnsi="Arial" w:cs="Arial"/>
        </w:rPr>
      </w:pPr>
    </w:p>
    <w:p w14:paraId="52E8730E" w14:textId="77777777" w:rsidR="00243D5C" w:rsidRP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The church</w:t>
      </w:r>
      <w:r w:rsidR="00316EB2">
        <w:rPr>
          <w:rFonts w:ascii="Arial" w:hAnsi="Arial" w:cs="Arial"/>
        </w:rPr>
        <w:t xml:space="preserve"> in Blackburn Diocese</w:t>
      </w:r>
      <w:r w:rsidRPr="00243D5C">
        <w:rPr>
          <w:rFonts w:ascii="Arial" w:hAnsi="Arial" w:cs="Arial"/>
        </w:rPr>
        <w:t xml:space="preserve"> </w:t>
      </w:r>
      <w:r w:rsidR="00316EB2">
        <w:rPr>
          <w:rFonts w:ascii="Arial" w:hAnsi="Arial" w:cs="Arial"/>
        </w:rPr>
        <w:t xml:space="preserve">where </w:t>
      </w:r>
      <w:r w:rsidRPr="00243D5C">
        <w:rPr>
          <w:rFonts w:ascii="Arial" w:hAnsi="Arial" w:cs="Arial"/>
        </w:rPr>
        <w:t xml:space="preserve">you </w:t>
      </w:r>
      <w:r w:rsidR="00E54113">
        <w:rPr>
          <w:rFonts w:ascii="Arial" w:hAnsi="Arial" w:cs="Arial"/>
        </w:rPr>
        <w:t>are serving</w:t>
      </w:r>
      <w:r w:rsidRPr="00243D5C">
        <w:rPr>
          <w:rFonts w:ascii="Arial" w:hAnsi="Arial" w:cs="Arial"/>
        </w:rPr>
        <w:t xml:space="preserve">: </w:t>
      </w:r>
    </w:p>
    <w:p w14:paraId="3A92C9CF" w14:textId="14430279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3C47F4">
        <w:rPr>
          <w:rFonts w:ascii="Arial" w:hAnsi="Arial" w:cs="Arial"/>
          <w:b/>
        </w:rPr>
        <w:t xml:space="preserve"> I am based at St James Lower Darwen</w:t>
      </w:r>
      <w:r w:rsidR="008B70E8">
        <w:rPr>
          <w:rFonts w:ascii="Arial" w:hAnsi="Arial" w:cs="Arial"/>
          <w:b/>
        </w:rPr>
        <w:t xml:space="preserve"> but also serve at St James over Darwen and St Paul’s </w:t>
      </w:r>
      <w:proofErr w:type="spellStart"/>
      <w:r w:rsidR="008B70E8">
        <w:rPr>
          <w:rFonts w:ascii="Arial" w:hAnsi="Arial" w:cs="Arial"/>
          <w:b/>
        </w:rPr>
        <w:t>Hoddlesden</w:t>
      </w:r>
      <w:proofErr w:type="spellEnd"/>
      <w:r w:rsidR="008B70E8">
        <w:rPr>
          <w:rFonts w:ascii="Arial" w:hAnsi="Arial" w:cs="Arial"/>
          <w:b/>
        </w:rPr>
        <w:t xml:space="preserve">. I am delighted to be joining such a thriving group of churches committed to making God real to today’s generation and exploring new ways of making Jesus’ love known and relevant to the community that we serve.  </w:t>
      </w:r>
    </w:p>
    <w:p w14:paraId="2C54EF5B" w14:textId="77777777" w:rsidR="006A4056" w:rsidRPr="00243D5C" w:rsidRDefault="006A4056" w:rsidP="00243D5C">
      <w:pPr>
        <w:rPr>
          <w:rFonts w:ascii="Arial" w:hAnsi="Arial" w:cs="Arial"/>
        </w:rPr>
      </w:pPr>
    </w:p>
    <w:p w14:paraId="516F31C7" w14:textId="77777777" w:rsidR="00243D5C" w:rsidRP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Tell us about your family:</w:t>
      </w:r>
      <w:r>
        <w:rPr>
          <w:rFonts w:ascii="Arial" w:hAnsi="Arial" w:cs="Arial"/>
        </w:rPr>
        <w:t xml:space="preserve"> </w:t>
      </w:r>
    </w:p>
    <w:p w14:paraId="31D57037" w14:textId="1888AD2E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8B70E8">
        <w:rPr>
          <w:rFonts w:ascii="Arial" w:hAnsi="Arial" w:cs="Arial"/>
          <w:b/>
        </w:rPr>
        <w:t xml:space="preserve"> I am blessed with two daughters, Joanne and Laura</w:t>
      </w:r>
      <w:r w:rsidR="000702B7">
        <w:rPr>
          <w:rFonts w:ascii="Arial" w:hAnsi="Arial" w:cs="Arial"/>
          <w:b/>
        </w:rPr>
        <w:t xml:space="preserve">. Both are married, and I have 5 grandsons ranging in ages from 5- 18 years. </w:t>
      </w:r>
    </w:p>
    <w:p w14:paraId="643ECE69" w14:textId="77777777" w:rsidR="006A4056" w:rsidRPr="00243D5C" w:rsidRDefault="006A4056" w:rsidP="00243D5C">
      <w:pPr>
        <w:rPr>
          <w:rFonts w:ascii="Arial" w:hAnsi="Arial" w:cs="Arial"/>
        </w:rPr>
      </w:pPr>
    </w:p>
    <w:p w14:paraId="58818994" w14:textId="77777777" w:rsidR="00243D5C" w:rsidRPr="00243D5C" w:rsidRDefault="00C3264E" w:rsidP="00243D5C">
      <w:pPr>
        <w:rPr>
          <w:rFonts w:ascii="Arial" w:hAnsi="Arial" w:cs="Arial"/>
        </w:rPr>
      </w:pPr>
      <w:r>
        <w:rPr>
          <w:rFonts w:ascii="Arial" w:hAnsi="Arial" w:cs="Arial"/>
        </w:rPr>
        <w:t>Your job (or how you keep yourself busy if retired)</w:t>
      </w:r>
      <w:r w:rsidR="00243D5C" w:rsidRPr="00243D5C">
        <w:rPr>
          <w:rFonts w:ascii="Arial" w:hAnsi="Arial" w:cs="Arial"/>
        </w:rPr>
        <w:t>?</w:t>
      </w:r>
      <w:r>
        <w:rPr>
          <w:rFonts w:ascii="Arial" w:hAnsi="Arial" w:cs="Arial"/>
        </w:rPr>
        <w:t>!</w:t>
      </w:r>
      <w:r w:rsidR="00243D5C" w:rsidRPr="00243D5C">
        <w:rPr>
          <w:rFonts w:ascii="Arial" w:hAnsi="Arial" w:cs="Arial"/>
        </w:rPr>
        <w:t>:</w:t>
      </w:r>
      <w:r w:rsidR="00243D5C" w:rsidRPr="00243D5C">
        <w:rPr>
          <w:rFonts w:ascii="Arial" w:hAnsi="Arial" w:cs="Arial"/>
        </w:rPr>
        <w:tab/>
      </w:r>
    </w:p>
    <w:p w14:paraId="7C87E122" w14:textId="25CDE724" w:rsidR="00243D5C" w:rsidRPr="00120850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0702B7">
        <w:rPr>
          <w:rFonts w:ascii="Arial" w:hAnsi="Arial" w:cs="Arial"/>
          <w:b/>
        </w:rPr>
        <w:t xml:space="preserve"> </w:t>
      </w:r>
      <w:r w:rsidR="00814F5A">
        <w:rPr>
          <w:rFonts w:ascii="Arial" w:hAnsi="Arial" w:cs="Arial"/>
          <w:b/>
        </w:rPr>
        <w:t xml:space="preserve">I am employed by the Diocese of Blackburn as a </w:t>
      </w:r>
      <w:r w:rsidR="00814F5A">
        <w:rPr>
          <w:rFonts w:ascii="Arial" w:hAnsi="Arial" w:cs="Arial"/>
          <w:b/>
          <w:i/>
        </w:rPr>
        <w:t>Community based Urban Evangelist.</w:t>
      </w:r>
      <w:r w:rsidR="00814F5A">
        <w:rPr>
          <w:rFonts w:ascii="Arial" w:hAnsi="Arial" w:cs="Arial"/>
          <w:b/>
        </w:rPr>
        <w:t xml:space="preserve"> </w:t>
      </w:r>
      <w:r w:rsidR="00120850">
        <w:rPr>
          <w:rFonts w:ascii="Arial" w:hAnsi="Arial" w:cs="Arial"/>
          <w:b/>
        </w:rPr>
        <w:t>T</w:t>
      </w:r>
      <w:r w:rsidR="00814F5A">
        <w:rPr>
          <w:rFonts w:ascii="Arial" w:hAnsi="Arial" w:cs="Arial"/>
          <w:b/>
        </w:rPr>
        <w:t xml:space="preserve">his </w:t>
      </w:r>
      <w:r w:rsidR="003E43EE">
        <w:rPr>
          <w:rFonts w:ascii="Arial" w:hAnsi="Arial" w:cs="Arial"/>
          <w:b/>
        </w:rPr>
        <w:t>involves living on a local estate enabling relationships with the unreached community there to build so that faith can be communicated</w:t>
      </w:r>
      <w:r w:rsidR="00120850">
        <w:rPr>
          <w:rFonts w:ascii="Arial" w:hAnsi="Arial" w:cs="Arial"/>
          <w:b/>
        </w:rPr>
        <w:t xml:space="preserve"> in</w:t>
      </w:r>
      <w:r w:rsidR="003E43EE">
        <w:rPr>
          <w:rFonts w:ascii="Arial" w:hAnsi="Arial" w:cs="Arial"/>
          <w:b/>
        </w:rPr>
        <w:t xml:space="preserve"> a way that </w:t>
      </w:r>
      <w:r w:rsidR="00A8471E">
        <w:rPr>
          <w:rFonts w:ascii="Arial" w:hAnsi="Arial" w:cs="Arial"/>
          <w:b/>
        </w:rPr>
        <w:t>people</w:t>
      </w:r>
      <w:r w:rsidR="003E43EE">
        <w:rPr>
          <w:rFonts w:ascii="Arial" w:hAnsi="Arial" w:cs="Arial"/>
          <w:b/>
        </w:rPr>
        <w:t xml:space="preserve"> understand</w:t>
      </w:r>
      <w:r w:rsidR="00C523DF">
        <w:rPr>
          <w:rFonts w:ascii="Arial" w:hAnsi="Arial" w:cs="Arial"/>
          <w:b/>
        </w:rPr>
        <w:t>.</w:t>
      </w:r>
      <w:r w:rsidR="003E43EE">
        <w:rPr>
          <w:rFonts w:ascii="Arial" w:hAnsi="Arial" w:cs="Arial"/>
          <w:b/>
        </w:rPr>
        <w:t xml:space="preserve"> </w:t>
      </w:r>
      <w:r w:rsidR="00120850">
        <w:rPr>
          <w:rFonts w:ascii="Arial" w:hAnsi="Arial" w:cs="Arial"/>
          <w:b/>
        </w:rPr>
        <w:t xml:space="preserve">I also have a key role in the School of Urban Leadership, </w:t>
      </w:r>
      <w:proofErr w:type="gramStart"/>
      <w:r w:rsidR="00120850" w:rsidRPr="00120850">
        <w:rPr>
          <w:rFonts w:ascii="Arial" w:hAnsi="Arial" w:cs="Arial"/>
          <w:b/>
          <w:i/>
        </w:rPr>
        <w:t>M:Power</w:t>
      </w:r>
      <w:proofErr w:type="gramEnd"/>
      <w:r w:rsidR="00A8471E">
        <w:rPr>
          <w:rFonts w:ascii="Arial" w:hAnsi="Arial" w:cs="Arial"/>
          <w:b/>
          <w:i/>
        </w:rPr>
        <w:t>,</w:t>
      </w:r>
      <w:r w:rsidR="003E43EE" w:rsidRPr="00120850">
        <w:rPr>
          <w:rFonts w:ascii="Arial" w:hAnsi="Arial" w:cs="Arial"/>
          <w:b/>
          <w:i/>
        </w:rPr>
        <w:t xml:space="preserve"> </w:t>
      </w:r>
      <w:r w:rsidR="00120850" w:rsidRPr="00120850">
        <w:rPr>
          <w:rFonts w:ascii="Arial" w:hAnsi="Arial" w:cs="Arial"/>
          <w:b/>
        </w:rPr>
        <w:t xml:space="preserve">which is a lay-leadership formation programme </w:t>
      </w:r>
      <w:r w:rsidR="00A8471E">
        <w:rPr>
          <w:rFonts w:ascii="Arial" w:hAnsi="Arial" w:cs="Arial"/>
          <w:b/>
        </w:rPr>
        <w:t>to equip people from and for urban parishes across the Diocese to make new disciples</w:t>
      </w:r>
      <w:r w:rsidR="00120850" w:rsidRPr="00120850">
        <w:rPr>
          <w:rFonts w:ascii="Arial" w:hAnsi="Arial" w:cs="Arial"/>
          <w:b/>
        </w:rPr>
        <w:t xml:space="preserve"> </w:t>
      </w:r>
      <w:r w:rsidR="00A8471E">
        <w:rPr>
          <w:rFonts w:ascii="Arial" w:hAnsi="Arial" w:cs="Arial"/>
          <w:b/>
        </w:rPr>
        <w:t>and grow congregations.</w:t>
      </w:r>
      <w:r w:rsidR="00814F5A" w:rsidRPr="00120850">
        <w:rPr>
          <w:rFonts w:ascii="Arial" w:hAnsi="Arial" w:cs="Arial"/>
          <w:b/>
        </w:rPr>
        <w:t xml:space="preserve">  </w:t>
      </w:r>
    </w:p>
    <w:p w14:paraId="03D4C48D" w14:textId="77777777" w:rsidR="006A4056" w:rsidRPr="00120850" w:rsidRDefault="006A4056" w:rsidP="00243D5C">
      <w:pPr>
        <w:rPr>
          <w:rFonts w:ascii="Arial" w:hAnsi="Arial" w:cs="Arial"/>
        </w:rPr>
      </w:pPr>
    </w:p>
    <w:p w14:paraId="1484F79E" w14:textId="67291995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 xml:space="preserve">Why </w:t>
      </w:r>
      <w:r w:rsidR="00E54113">
        <w:rPr>
          <w:rFonts w:ascii="Arial" w:hAnsi="Arial" w:cs="Arial"/>
        </w:rPr>
        <w:t>did you decide</w:t>
      </w:r>
      <w:r w:rsidRPr="00243D5C">
        <w:rPr>
          <w:rFonts w:ascii="Arial" w:hAnsi="Arial" w:cs="Arial"/>
        </w:rPr>
        <w:t xml:space="preserve"> to </w:t>
      </w:r>
      <w:r w:rsidR="00C3264E">
        <w:rPr>
          <w:rFonts w:ascii="Arial" w:hAnsi="Arial" w:cs="Arial"/>
        </w:rPr>
        <w:t>become a Reader</w:t>
      </w:r>
      <w:r w:rsidRPr="00243D5C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</w:p>
    <w:p w14:paraId="4C1C2A2F" w14:textId="2C8978CF" w:rsidR="002C2D29" w:rsidRPr="00F27BDC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A8471E">
        <w:rPr>
          <w:rFonts w:ascii="Arial" w:hAnsi="Arial" w:cs="Arial"/>
          <w:b/>
        </w:rPr>
        <w:t xml:space="preserve"> </w:t>
      </w:r>
      <w:r w:rsidR="000A1EA0">
        <w:rPr>
          <w:rFonts w:ascii="Arial" w:hAnsi="Arial" w:cs="Arial"/>
          <w:b/>
        </w:rPr>
        <w:t>I was so blessed by undertaking</w:t>
      </w:r>
      <w:r w:rsidR="00A8471E">
        <w:rPr>
          <w:rFonts w:ascii="Arial" w:hAnsi="Arial" w:cs="Arial"/>
          <w:b/>
        </w:rPr>
        <w:t xml:space="preserve"> a year- long A</w:t>
      </w:r>
      <w:r w:rsidR="00A8471E" w:rsidRPr="00A8471E">
        <w:rPr>
          <w:rFonts w:ascii="Arial" w:hAnsi="Arial" w:cs="Arial"/>
          <w:b/>
          <w:i/>
        </w:rPr>
        <w:t>pprenticeship</w:t>
      </w:r>
      <w:r w:rsidR="00A8471E">
        <w:rPr>
          <w:rFonts w:ascii="Arial" w:hAnsi="Arial" w:cs="Arial"/>
          <w:b/>
          <w:i/>
        </w:rPr>
        <w:t xml:space="preserve"> Programme </w:t>
      </w:r>
      <w:r w:rsidR="00A8471E" w:rsidRPr="00F27BDC">
        <w:rPr>
          <w:rFonts w:ascii="Arial" w:hAnsi="Arial" w:cs="Arial"/>
          <w:b/>
        </w:rPr>
        <w:t>in 2015 led by Rev</w:t>
      </w:r>
      <w:r w:rsidR="00F27BDC">
        <w:rPr>
          <w:rFonts w:ascii="Arial" w:hAnsi="Arial" w:cs="Arial"/>
          <w:b/>
        </w:rPr>
        <w:t>d Professor</w:t>
      </w:r>
      <w:r w:rsidR="00A8471E" w:rsidRPr="00F27BDC">
        <w:rPr>
          <w:rFonts w:ascii="Arial" w:hAnsi="Arial" w:cs="Arial"/>
          <w:b/>
        </w:rPr>
        <w:t xml:space="preserve"> Jeremy Duff (then Vicar at St Paul’s Widnes</w:t>
      </w:r>
      <w:r w:rsidR="00F27BDC" w:rsidRPr="00F27BDC">
        <w:rPr>
          <w:rFonts w:ascii="Arial" w:hAnsi="Arial" w:cs="Arial"/>
          <w:b/>
        </w:rPr>
        <w:t>) and Rev</w:t>
      </w:r>
      <w:r w:rsidR="00F27BDC">
        <w:rPr>
          <w:rFonts w:ascii="Arial" w:hAnsi="Arial" w:cs="Arial"/>
          <w:b/>
        </w:rPr>
        <w:t>d</w:t>
      </w:r>
      <w:r w:rsidR="00F27BDC" w:rsidRPr="00F27BDC">
        <w:rPr>
          <w:rFonts w:ascii="Arial" w:hAnsi="Arial" w:cs="Arial"/>
          <w:b/>
        </w:rPr>
        <w:t xml:space="preserve"> Greg Sharples</w:t>
      </w:r>
      <w:r w:rsidR="000F4F56">
        <w:rPr>
          <w:rFonts w:ascii="Arial" w:hAnsi="Arial" w:cs="Arial"/>
          <w:b/>
        </w:rPr>
        <w:t xml:space="preserve"> </w:t>
      </w:r>
      <w:r w:rsidR="000A1EA0">
        <w:rPr>
          <w:rFonts w:ascii="Arial" w:hAnsi="Arial" w:cs="Arial"/>
          <w:b/>
        </w:rPr>
        <w:t>-</w:t>
      </w:r>
      <w:r w:rsidR="00A8471E" w:rsidRPr="00F27BDC">
        <w:rPr>
          <w:rFonts w:ascii="Arial" w:hAnsi="Arial" w:cs="Arial"/>
          <w:b/>
        </w:rPr>
        <w:t xml:space="preserve"> I was left </w:t>
      </w:r>
      <w:r w:rsidR="00F27BDC" w:rsidRPr="00F27BDC">
        <w:rPr>
          <w:rFonts w:ascii="Arial" w:hAnsi="Arial" w:cs="Arial"/>
          <w:b/>
        </w:rPr>
        <w:t xml:space="preserve">hungry for more! It wasn’t a case of </w:t>
      </w:r>
      <w:r w:rsidR="000F4F56">
        <w:rPr>
          <w:rFonts w:ascii="Arial" w:hAnsi="Arial" w:cs="Arial"/>
          <w:b/>
        </w:rPr>
        <w:t>‘</w:t>
      </w:r>
      <w:r w:rsidR="00F27BDC" w:rsidRPr="00F27BDC">
        <w:rPr>
          <w:rFonts w:ascii="Arial" w:hAnsi="Arial" w:cs="Arial"/>
          <w:b/>
        </w:rPr>
        <w:t>deciding</w:t>
      </w:r>
      <w:r w:rsidR="000F4F56">
        <w:rPr>
          <w:rFonts w:ascii="Arial" w:hAnsi="Arial" w:cs="Arial"/>
          <w:b/>
        </w:rPr>
        <w:t>’</w:t>
      </w:r>
      <w:r w:rsidR="00F65C64">
        <w:rPr>
          <w:rFonts w:ascii="Arial" w:hAnsi="Arial" w:cs="Arial"/>
          <w:b/>
        </w:rPr>
        <w:t>,</w:t>
      </w:r>
      <w:r w:rsidR="00F27BDC" w:rsidRPr="00F27BDC">
        <w:rPr>
          <w:rFonts w:ascii="Arial" w:hAnsi="Arial" w:cs="Arial"/>
          <w:b/>
        </w:rPr>
        <w:t xml:space="preserve"> more of being “called out”. I started Reader training in 2016 with Liverpool Diocese</w:t>
      </w:r>
      <w:r w:rsidR="00F65C64">
        <w:rPr>
          <w:rFonts w:ascii="Arial" w:hAnsi="Arial" w:cs="Arial"/>
          <w:b/>
        </w:rPr>
        <w:t xml:space="preserve"> because I </w:t>
      </w:r>
      <w:r w:rsidR="00F65C64">
        <w:rPr>
          <w:rFonts w:ascii="Arial" w:hAnsi="Arial" w:cs="Arial"/>
          <w:b/>
        </w:rPr>
        <w:lastRenderedPageBreak/>
        <w:t>had such a desire to serve God and</w:t>
      </w:r>
      <w:r w:rsidR="00E825AD">
        <w:rPr>
          <w:rFonts w:ascii="Arial" w:hAnsi="Arial" w:cs="Arial"/>
          <w:b/>
        </w:rPr>
        <w:t xml:space="preserve"> get to</w:t>
      </w:r>
      <w:r w:rsidR="00F65C64">
        <w:rPr>
          <w:rFonts w:ascii="Arial" w:hAnsi="Arial" w:cs="Arial"/>
          <w:b/>
        </w:rPr>
        <w:t xml:space="preserve"> </w:t>
      </w:r>
      <w:r w:rsidR="000A1EA0">
        <w:rPr>
          <w:rFonts w:ascii="Arial" w:hAnsi="Arial" w:cs="Arial"/>
          <w:b/>
        </w:rPr>
        <w:t xml:space="preserve">know </w:t>
      </w:r>
      <w:r w:rsidR="00F65C64">
        <w:rPr>
          <w:rFonts w:ascii="Arial" w:hAnsi="Arial" w:cs="Arial"/>
          <w:b/>
        </w:rPr>
        <w:t>Him</w:t>
      </w:r>
      <w:r w:rsidR="000A1EA0">
        <w:rPr>
          <w:rFonts w:ascii="Arial" w:hAnsi="Arial" w:cs="Arial"/>
          <w:b/>
        </w:rPr>
        <w:t xml:space="preserve"> better </w:t>
      </w:r>
      <w:r w:rsidR="00F65C64">
        <w:rPr>
          <w:rFonts w:ascii="Arial" w:hAnsi="Arial" w:cs="Arial"/>
          <w:b/>
        </w:rPr>
        <w:t xml:space="preserve">also </w:t>
      </w:r>
      <w:r w:rsidR="000A1EA0">
        <w:rPr>
          <w:rFonts w:ascii="Arial" w:hAnsi="Arial" w:cs="Arial"/>
          <w:b/>
        </w:rPr>
        <w:t>to learn more about the Christian tradition (of which I knew barely anything)</w:t>
      </w:r>
    </w:p>
    <w:p w14:paraId="6F8B3958" w14:textId="77777777" w:rsidR="001950A2" w:rsidRDefault="001950A2" w:rsidP="00243D5C">
      <w:pPr>
        <w:rPr>
          <w:rFonts w:ascii="Arial" w:hAnsi="Arial" w:cs="Arial"/>
        </w:rPr>
      </w:pPr>
    </w:p>
    <w:p w14:paraId="4B23D0DD" w14:textId="36174F0B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What’s been the best thing about your training</w:t>
      </w:r>
      <w:r w:rsidR="00C3264E">
        <w:rPr>
          <w:rFonts w:ascii="Arial" w:hAnsi="Arial" w:cs="Arial"/>
        </w:rPr>
        <w:t xml:space="preserve"> to be a Reader</w:t>
      </w:r>
      <w:r w:rsidRPr="00243D5C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</w:p>
    <w:p w14:paraId="38109DB4" w14:textId="4168F91B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995BBD">
        <w:rPr>
          <w:rFonts w:ascii="Arial" w:hAnsi="Arial" w:cs="Arial"/>
          <w:b/>
        </w:rPr>
        <w:t xml:space="preserve"> It has led me to the job I do now</w:t>
      </w:r>
      <w:r w:rsidR="00041E6F">
        <w:rPr>
          <w:rFonts w:ascii="Arial" w:hAnsi="Arial" w:cs="Arial"/>
          <w:b/>
        </w:rPr>
        <w:t>;</w:t>
      </w:r>
      <w:r w:rsidR="00995BBD">
        <w:rPr>
          <w:rFonts w:ascii="Arial" w:hAnsi="Arial" w:cs="Arial"/>
          <w:b/>
        </w:rPr>
        <w:t xml:space="preserve"> the module on mission and evangelism really helped draw out this calling to estates ministry.</w:t>
      </w:r>
    </w:p>
    <w:p w14:paraId="707EE00C" w14:textId="77777777" w:rsidR="006A4056" w:rsidRPr="00243D5C" w:rsidRDefault="006A4056" w:rsidP="00243D5C">
      <w:pPr>
        <w:rPr>
          <w:rFonts w:ascii="Arial" w:hAnsi="Arial" w:cs="Arial"/>
        </w:rPr>
      </w:pPr>
    </w:p>
    <w:p w14:paraId="4E662E82" w14:textId="77777777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What’s the most important thing you have learned</w:t>
      </w:r>
      <w:r w:rsidR="00316EB2">
        <w:rPr>
          <w:rFonts w:ascii="Arial" w:hAnsi="Arial" w:cs="Arial"/>
        </w:rPr>
        <w:t xml:space="preserve"> so </w:t>
      </w:r>
      <w:proofErr w:type="gramStart"/>
      <w:r w:rsidR="00316EB2">
        <w:rPr>
          <w:rFonts w:ascii="Arial" w:hAnsi="Arial" w:cs="Arial"/>
        </w:rPr>
        <w:t>far</w:t>
      </w:r>
      <w:r w:rsidRPr="00243D5C">
        <w:rPr>
          <w:rFonts w:ascii="Arial" w:hAnsi="Arial" w:cs="Arial"/>
        </w:rPr>
        <w:t>?:</w:t>
      </w:r>
      <w:proofErr w:type="gramEnd"/>
      <w:r>
        <w:rPr>
          <w:rFonts w:ascii="Arial" w:hAnsi="Arial" w:cs="Arial"/>
        </w:rPr>
        <w:t xml:space="preserve"> </w:t>
      </w:r>
    </w:p>
    <w:p w14:paraId="41131EB2" w14:textId="63164C03" w:rsidR="002C2D29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BF51C0">
        <w:rPr>
          <w:rFonts w:ascii="Arial" w:hAnsi="Arial" w:cs="Arial"/>
          <w:b/>
        </w:rPr>
        <w:t xml:space="preserve"> That I don’t have all the answers but serve God who is all knowing</w:t>
      </w:r>
      <w:r w:rsidR="00995BBD">
        <w:rPr>
          <w:rFonts w:ascii="Arial" w:hAnsi="Arial" w:cs="Arial"/>
          <w:b/>
        </w:rPr>
        <w:t>.</w:t>
      </w:r>
      <w:r w:rsidR="00023F7E">
        <w:rPr>
          <w:rFonts w:ascii="Arial" w:hAnsi="Arial" w:cs="Arial"/>
          <w:b/>
        </w:rPr>
        <w:t xml:space="preserve"> I am just one piece in a Jigsaw we all have a part to play</w:t>
      </w:r>
      <w:r w:rsidR="00C73E51">
        <w:rPr>
          <w:rFonts w:ascii="Arial" w:hAnsi="Arial" w:cs="Arial"/>
          <w:b/>
        </w:rPr>
        <w:t xml:space="preserve"> in God’s mission to the world. </w:t>
      </w:r>
    </w:p>
    <w:p w14:paraId="158D7AF8" w14:textId="77777777" w:rsidR="001950A2" w:rsidRDefault="001950A2" w:rsidP="00243D5C">
      <w:pPr>
        <w:rPr>
          <w:rFonts w:ascii="Arial" w:hAnsi="Arial" w:cs="Arial"/>
          <w:b/>
        </w:rPr>
      </w:pPr>
    </w:p>
    <w:p w14:paraId="6FB32993" w14:textId="77777777" w:rsidR="00316EB2" w:rsidRDefault="00316EB2" w:rsidP="00316EB2">
      <w:pPr>
        <w:rPr>
          <w:rFonts w:ascii="Arial" w:hAnsi="Arial" w:cs="Arial"/>
        </w:rPr>
      </w:pPr>
      <w:r>
        <w:rPr>
          <w:rFonts w:ascii="Arial" w:hAnsi="Arial" w:cs="Arial"/>
        </w:rPr>
        <w:t>Can you name the most influential person in your Christian life to date and, briefly, say why?</w:t>
      </w:r>
    </w:p>
    <w:p w14:paraId="474ED00F" w14:textId="3E42E142" w:rsidR="00316EB2" w:rsidRDefault="00316EB2" w:rsidP="00316EB2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AD4303">
        <w:rPr>
          <w:rFonts w:ascii="Arial" w:hAnsi="Arial" w:cs="Arial"/>
          <w:b/>
        </w:rPr>
        <w:t xml:space="preserve"> Jill Duff (now Bishop of Lancaster)</w:t>
      </w:r>
      <w:r w:rsidR="006432B2">
        <w:rPr>
          <w:rFonts w:ascii="Arial" w:hAnsi="Arial" w:cs="Arial"/>
          <w:b/>
        </w:rPr>
        <w:t xml:space="preserve"> who </w:t>
      </w:r>
      <w:r w:rsidR="007458D9">
        <w:rPr>
          <w:rFonts w:ascii="Arial" w:hAnsi="Arial" w:cs="Arial"/>
          <w:b/>
        </w:rPr>
        <w:t xml:space="preserve">came alongside me </w:t>
      </w:r>
      <w:r w:rsidR="006432B2">
        <w:rPr>
          <w:rFonts w:ascii="Arial" w:hAnsi="Arial" w:cs="Arial"/>
          <w:b/>
        </w:rPr>
        <w:t>in Widnes in 2012 when I described my life to</w:t>
      </w:r>
      <w:r w:rsidR="007458D9">
        <w:rPr>
          <w:rFonts w:ascii="Arial" w:hAnsi="Arial" w:cs="Arial"/>
          <w:b/>
        </w:rPr>
        <w:t xml:space="preserve"> her</w:t>
      </w:r>
      <w:r w:rsidR="006432B2">
        <w:rPr>
          <w:rFonts w:ascii="Arial" w:hAnsi="Arial" w:cs="Arial"/>
          <w:b/>
        </w:rPr>
        <w:t xml:space="preserve"> at that time as </w:t>
      </w:r>
      <w:r w:rsidR="000F4F56">
        <w:rPr>
          <w:rFonts w:ascii="Arial" w:hAnsi="Arial" w:cs="Arial"/>
          <w:b/>
        </w:rPr>
        <w:t>‘</w:t>
      </w:r>
      <w:r w:rsidR="006432B2">
        <w:rPr>
          <w:rFonts w:ascii="Arial" w:hAnsi="Arial" w:cs="Arial"/>
          <w:b/>
        </w:rPr>
        <w:t>a white</w:t>
      </w:r>
      <w:r w:rsidR="007458D9">
        <w:rPr>
          <w:rFonts w:ascii="Arial" w:hAnsi="Arial" w:cs="Arial"/>
          <w:b/>
        </w:rPr>
        <w:t>-</w:t>
      </w:r>
      <w:r w:rsidR="006432B2">
        <w:rPr>
          <w:rFonts w:ascii="Arial" w:hAnsi="Arial" w:cs="Arial"/>
          <w:b/>
        </w:rPr>
        <w:t xml:space="preserve"> knuckle ride</w:t>
      </w:r>
      <w:r w:rsidR="000F4F56">
        <w:rPr>
          <w:rFonts w:ascii="Arial" w:hAnsi="Arial" w:cs="Arial"/>
          <w:b/>
        </w:rPr>
        <w:t>’</w:t>
      </w:r>
      <w:r w:rsidR="007458D9">
        <w:rPr>
          <w:rFonts w:ascii="Arial" w:hAnsi="Arial" w:cs="Arial"/>
          <w:b/>
        </w:rPr>
        <w:t xml:space="preserve">. She </w:t>
      </w:r>
      <w:r w:rsidR="00995BBD">
        <w:rPr>
          <w:rFonts w:ascii="Arial" w:hAnsi="Arial" w:cs="Arial"/>
          <w:b/>
        </w:rPr>
        <w:t xml:space="preserve">totally </w:t>
      </w:r>
      <w:r w:rsidR="007458D9">
        <w:rPr>
          <w:rFonts w:ascii="Arial" w:hAnsi="Arial" w:cs="Arial"/>
          <w:b/>
        </w:rPr>
        <w:t>ignited my faith, assured me of my worth in Christ (which had troubled me since childhood) and g</w:t>
      </w:r>
      <w:r w:rsidR="00995BBD">
        <w:rPr>
          <w:rFonts w:ascii="Arial" w:hAnsi="Arial" w:cs="Arial"/>
          <w:b/>
        </w:rPr>
        <w:t>ently</w:t>
      </w:r>
      <w:r w:rsidR="007458D9">
        <w:rPr>
          <w:rFonts w:ascii="Arial" w:hAnsi="Arial" w:cs="Arial"/>
          <w:b/>
        </w:rPr>
        <w:t xml:space="preserve"> </w:t>
      </w:r>
      <w:r w:rsidR="00995BBD">
        <w:rPr>
          <w:rFonts w:ascii="Arial" w:hAnsi="Arial" w:cs="Arial"/>
          <w:b/>
        </w:rPr>
        <w:t>le</w:t>
      </w:r>
      <w:r w:rsidR="007458D9">
        <w:rPr>
          <w:rFonts w:ascii="Arial" w:hAnsi="Arial" w:cs="Arial"/>
          <w:b/>
        </w:rPr>
        <w:t>d me go</w:t>
      </w:r>
      <w:r w:rsidR="00995BBD">
        <w:rPr>
          <w:rFonts w:ascii="Arial" w:hAnsi="Arial" w:cs="Arial"/>
          <w:b/>
        </w:rPr>
        <w:t>ing</w:t>
      </w:r>
      <w:r w:rsidR="007458D9">
        <w:rPr>
          <w:rFonts w:ascii="Arial" w:hAnsi="Arial" w:cs="Arial"/>
          <w:b/>
        </w:rPr>
        <w:t xml:space="preserve"> deeper in my personal walk with Jesus.</w:t>
      </w:r>
    </w:p>
    <w:p w14:paraId="0244B613" w14:textId="77777777" w:rsidR="00C523DF" w:rsidRDefault="00C523DF" w:rsidP="00243D5C">
      <w:pPr>
        <w:rPr>
          <w:rFonts w:ascii="Arial" w:hAnsi="Arial" w:cs="Arial"/>
        </w:rPr>
      </w:pPr>
    </w:p>
    <w:p w14:paraId="1F4B6928" w14:textId="08A6B644" w:rsidR="00243D5C" w:rsidRP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What is your hope for your future role</w:t>
      </w:r>
      <w:r w:rsidR="00C3264E">
        <w:rPr>
          <w:rFonts w:ascii="Arial" w:hAnsi="Arial" w:cs="Arial"/>
        </w:rPr>
        <w:t xml:space="preserve"> as a Reader</w:t>
      </w:r>
      <w:r w:rsidRPr="00243D5C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</w:p>
    <w:p w14:paraId="2B0DEF10" w14:textId="69538734" w:rsidR="00243D5C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7458D9">
        <w:rPr>
          <w:rFonts w:ascii="Arial" w:hAnsi="Arial" w:cs="Arial"/>
          <w:b/>
        </w:rPr>
        <w:t xml:space="preserve"> To make Jesus known and accessible to all.</w:t>
      </w:r>
    </w:p>
    <w:p w14:paraId="5098EFE2" w14:textId="77777777" w:rsidR="006A4056" w:rsidRPr="00243D5C" w:rsidRDefault="006A4056" w:rsidP="00243D5C">
      <w:pPr>
        <w:rPr>
          <w:rFonts w:ascii="Arial" w:hAnsi="Arial" w:cs="Arial"/>
        </w:rPr>
      </w:pPr>
    </w:p>
    <w:p w14:paraId="16379E5A" w14:textId="21099BB2" w:rsidR="00243D5C" w:rsidRDefault="00316EB2" w:rsidP="00243D5C">
      <w:pPr>
        <w:rPr>
          <w:rFonts w:ascii="Arial" w:hAnsi="Arial" w:cs="Arial"/>
        </w:rPr>
      </w:pPr>
      <w:r>
        <w:rPr>
          <w:rFonts w:ascii="Arial" w:hAnsi="Arial" w:cs="Arial"/>
        </w:rPr>
        <w:t>Name o</w:t>
      </w:r>
      <w:r w:rsidR="00243D5C" w:rsidRPr="00243D5C">
        <w:rPr>
          <w:rFonts w:ascii="Arial" w:hAnsi="Arial" w:cs="Arial"/>
        </w:rPr>
        <w:t>ne thing about you people would be surprised about?</w:t>
      </w:r>
      <w:r w:rsidR="00243D5C">
        <w:rPr>
          <w:rFonts w:ascii="Arial" w:hAnsi="Arial" w:cs="Arial"/>
        </w:rPr>
        <w:t xml:space="preserve"> </w:t>
      </w:r>
    </w:p>
    <w:p w14:paraId="6EC28FBA" w14:textId="24A2CA58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995BBD">
        <w:rPr>
          <w:rFonts w:ascii="Arial" w:hAnsi="Arial" w:cs="Arial"/>
          <w:b/>
        </w:rPr>
        <w:t xml:space="preserve"> I eat raw garlic often</w:t>
      </w:r>
      <w:r w:rsidR="000F4F56">
        <w:rPr>
          <w:rFonts w:ascii="Arial" w:hAnsi="Arial" w:cs="Arial"/>
          <w:b/>
        </w:rPr>
        <w:t>!</w:t>
      </w:r>
    </w:p>
    <w:p w14:paraId="3910B2C7" w14:textId="77777777" w:rsidR="006A4056" w:rsidRPr="00243D5C" w:rsidRDefault="006A4056" w:rsidP="00243D5C">
      <w:pPr>
        <w:rPr>
          <w:rFonts w:ascii="Arial" w:hAnsi="Arial" w:cs="Arial"/>
        </w:rPr>
      </w:pPr>
    </w:p>
    <w:p w14:paraId="50A75ED3" w14:textId="77777777" w:rsidR="00316EB2" w:rsidRDefault="00316EB2" w:rsidP="00316EB2">
      <w:pPr>
        <w:rPr>
          <w:rFonts w:ascii="Arial" w:hAnsi="Arial" w:cs="Arial"/>
        </w:rPr>
      </w:pPr>
      <w:r>
        <w:rPr>
          <w:rFonts w:ascii="Arial" w:hAnsi="Arial" w:cs="Arial"/>
        </w:rPr>
        <w:t>What would you say was your most significant personal achievement to date?</w:t>
      </w:r>
    </w:p>
    <w:p w14:paraId="3FED9906" w14:textId="08DD8EA0" w:rsidR="00316EB2" w:rsidRPr="001950A2" w:rsidRDefault="00316EB2" w:rsidP="00316EB2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79177E">
        <w:rPr>
          <w:rFonts w:ascii="Arial" w:hAnsi="Arial" w:cs="Arial"/>
          <w:b/>
        </w:rPr>
        <w:t xml:space="preserve"> Being able to use any giftings I </w:t>
      </w:r>
      <w:proofErr w:type="gramStart"/>
      <w:r w:rsidR="0079177E">
        <w:rPr>
          <w:rFonts w:ascii="Arial" w:hAnsi="Arial" w:cs="Arial"/>
          <w:b/>
        </w:rPr>
        <w:t>have to</w:t>
      </w:r>
      <w:proofErr w:type="gramEnd"/>
      <w:r w:rsidR="0079177E">
        <w:rPr>
          <w:rFonts w:ascii="Arial" w:hAnsi="Arial" w:cs="Arial"/>
          <w:b/>
        </w:rPr>
        <w:t xml:space="preserve"> further advance the Kingdom of God in this world</w:t>
      </w:r>
      <w:r w:rsidR="00023F7E">
        <w:rPr>
          <w:rFonts w:ascii="Arial" w:hAnsi="Arial" w:cs="Arial"/>
          <w:b/>
        </w:rPr>
        <w:t>. Gently leading new people to faith has been hugely exciting as has encouraging e</w:t>
      </w:r>
      <w:r w:rsidR="00927A72">
        <w:rPr>
          <w:rFonts w:ascii="Arial" w:hAnsi="Arial" w:cs="Arial"/>
          <w:b/>
        </w:rPr>
        <w:t>xisting believers</w:t>
      </w:r>
      <w:r w:rsidR="00023F7E">
        <w:rPr>
          <w:rFonts w:ascii="Arial" w:hAnsi="Arial" w:cs="Arial"/>
          <w:b/>
        </w:rPr>
        <w:t xml:space="preserve"> to go deeper in on their personal journeys</w:t>
      </w:r>
      <w:r w:rsidR="00927A72">
        <w:rPr>
          <w:rFonts w:ascii="Arial" w:hAnsi="Arial" w:cs="Arial"/>
          <w:b/>
        </w:rPr>
        <w:t xml:space="preserve"> and step up for God.</w:t>
      </w:r>
    </w:p>
    <w:p w14:paraId="191442E4" w14:textId="77777777" w:rsidR="00316EB2" w:rsidRDefault="00316EB2" w:rsidP="00243D5C">
      <w:pPr>
        <w:rPr>
          <w:rFonts w:ascii="Arial" w:hAnsi="Arial" w:cs="Arial"/>
        </w:rPr>
      </w:pPr>
    </w:p>
    <w:p w14:paraId="7F71680C" w14:textId="77777777" w:rsidR="00C523DF" w:rsidRDefault="00C523DF" w:rsidP="00243D5C">
      <w:pPr>
        <w:rPr>
          <w:rFonts w:ascii="Arial" w:hAnsi="Arial" w:cs="Arial"/>
        </w:rPr>
      </w:pPr>
    </w:p>
    <w:p w14:paraId="0197C158" w14:textId="77777777" w:rsidR="00C523DF" w:rsidRDefault="00C523DF" w:rsidP="00243D5C">
      <w:pPr>
        <w:rPr>
          <w:rFonts w:ascii="Arial" w:hAnsi="Arial" w:cs="Arial"/>
        </w:rPr>
      </w:pPr>
    </w:p>
    <w:p w14:paraId="3956D1C9" w14:textId="139E8E74" w:rsidR="00243D5C" w:rsidRDefault="00041E6F" w:rsidP="00243D5C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243D5C" w:rsidRPr="00243D5C">
        <w:rPr>
          <w:rFonts w:ascii="Arial" w:hAnsi="Arial" w:cs="Arial"/>
        </w:rPr>
        <w:t>avourite quote</w:t>
      </w:r>
      <w:r w:rsidR="00316EB2">
        <w:rPr>
          <w:rFonts w:ascii="Arial" w:hAnsi="Arial" w:cs="Arial"/>
        </w:rPr>
        <w:t xml:space="preserve"> (from the Bible or elsewhere). Also state briefly </w:t>
      </w:r>
      <w:r w:rsidR="00316EB2" w:rsidRPr="00316EB2">
        <w:rPr>
          <w:rFonts w:ascii="Arial" w:hAnsi="Arial" w:cs="Arial"/>
          <w:i/>
        </w:rPr>
        <w:t>why</w:t>
      </w:r>
      <w:r w:rsidR="00316EB2">
        <w:rPr>
          <w:rFonts w:ascii="Arial" w:hAnsi="Arial" w:cs="Arial"/>
        </w:rPr>
        <w:t xml:space="preserve"> it is your favourite</w:t>
      </w:r>
      <w:r w:rsidR="00243D5C" w:rsidRPr="00243D5C">
        <w:rPr>
          <w:rFonts w:ascii="Arial" w:hAnsi="Arial" w:cs="Arial"/>
        </w:rPr>
        <w:t>:</w:t>
      </w:r>
      <w:r w:rsidR="00243D5C" w:rsidRPr="00243D5C">
        <w:rPr>
          <w:rFonts w:ascii="Arial" w:hAnsi="Arial" w:cs="Arial"/>
        </w:rPr>
        <w:tab/>
      </w:r>
    </w:p>
    <w:p w14:paraId="52BAE542" w14:textId="54497582" w:rsidR="002C2D29" w:rsidRPr="000F4F56" w:rsidRDefault="006A4056" w:rsidP="00243D5C">
      <w:pPr>
        <w:rPr>
          <w:rFonts w:ascii="Arial" w:hAnsi="Arial" w:cs="Arial"/>
          <w:b/>
        </w:rPr>
      </w:pPr>
      <w:r w:rsidRPr="000F4F56">
        <w:rPr>
          <w:rFonts w:ascii="Arial" w:hAnsi="Arial" w:cs="Arial"/>
          <w:b/>
        </w:rPr>
        <w:t>Answer:</w:t>
      </w:r>
      <w:r w:rsidR="00927A72" w:rsidRPr="000F4F56">
        <w:rPr>
          <w:rFonts w:ascii="Arial" w:hAnsi="Arial" w:cs="Arial"/>
          <w:b/>
        </w:rPr>
        <w:t xml:space="preserve"> “</w:t>
      </w:r>
      <w:r w:rsidR="00927A72" w:rsidRPr="000F4F56">
        <w:rPr>
          <w:rFonts w:ascii="Arial" w:hAnsi="Arial" w:cs="Arial"/>
          <w:b/>
          <w:color w:val="333333"/>
          <w:shd w:val="clear" w:color="auto" w:fill="FFFFFF"/>
        </w:rPr>
        <w:t>When I stand before God at the end of my life, I would hope that I would not have a single bit of talent left, and could say, 'I used everything you gave me”. Erma Bombeck</w:t>
      </w:r>
    </w:p>
    <w:p w14:paraId="66F9FBA0" w14:textId="1DE3712C" w:rsidR="006A4056" w:rsidRPr="000F4F56" w:rsidRDefault="00927A72" w:rsidP="00243D5C">
      <w:pPr>
        <w:rPr>
          <w:rFonts w:ascii="Arial" w:hAnsi="Arial" w:cs="Arial"/>
          <w:b/>
        </w:rPr>
      </w:pPr>
      <w:r w:rsidRPr="000F4F56">
        <w:rPr>
          <w:rFonts w:ascii="Arial" w:hAnsi="Arial" w:cs="Arial"/>
          <w:b/>
        </w:rPr>
        <w:t xml:space="preserve">My favourite because </w:t>
      </w:r>
      <w:r w:rsidR="00881C36" w:rsidRPr="000F4F56">
        <w:rPr>
          <w:rFonts w:ascii="Arial" w:hAnsi="Arial" w:cs="Arial"/>
          <w:b/>
        </w:rPr>
        <w:t>I am the woman with the alabaster jar of ointment, forgiven much (Luke 7)</w:t>
      </w:r>
      <w:r w:rsidR="004F2CF9" w:rsidRPr="000F4F56">
        <w:rPr>
          <w:rFonts w:ascii="Arial" w:hAnsi="Arial" w:cs="Arial"/>
          <w:b/>
        </w:rPr>
        <w:t xml:space="preserve"> Jesus has given me everything</w:t>
      </w:r>
      <w:r w:rsidR="00263BBB" w:rsidRPr="000F4F56">
        <w:rPr>
          <w:rFonts w:ascii="Arial" w:hAnsi="Arial" w:cs="Arial"/>
          <w:b/>
        </w:rPr>
        <w:t>,</w:t>
      </w:r>
      <w:r w:rsidR="007458D9" w:rsidRPr="000F4F56">
        <w:rPr>
          <w:rFonts w:ascii="Arial" w:hAnsi="Arial" w:cs="Arial"/>
          <w:b/>
        </w:rPr>
        <w:t xml:space="preserve"> all that I </w:t>
      </w:r>
      <w:r w:rsidR="00263BBB" w:rsidRPr="000F4F56">
        <w:rPr>
          <w:rFonts w:ascii="Arial" w:hAnsi="Arial" w:cs="Arial"/>
          <w:b/>
        </w:rPr>
        <w:t>have</w:t>
      </w:r>
      <w:r w:rsidR="007458D9" w:rsidRPr="000F4F56">
        <w:rPr>
          <w:rFonts w:ascii="Arial" w:hAnsi="Arial" w:cs="Arial"/>
          <w:b/>
        </w:rPr>
        <w:t xml:space="preserve"> is His</w:t>
      </w:r>
      <w:r w:rsidR="004F2CF9" w:rsidRPr="000F4F56">
        <w:rPr>
          <w:rFonts w:ascii="Arial" w:hAnsi="Arial" w:cs="Arial"/>
          <w:b/>
        </w:rPr>
        <w:t>!</w:t>
      </w:r>
    </w:p>
    <w:p w14:paraId="71740CFB" w14:textId="77777777" w:rsidR="000F4F56" w:rsidRDefault="000F4F56" w:rsidP="00243D5C">
      <w:pPr>
        <w:rPr>
          <w:rFonts w:ascii="Arial" w:hAnsi="Arial" w:cs="Arial"/>
        </w:rPr>
      </w:pPr>
    </w:p>
    <w:p w14:paraId="1F37237C" w14:textId="755FA619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Unfulfilled ambition?</w:t>
      </w:r>
      <w:r>
        <w:rPr>
          <w:rFonts w:ascii="Arial" w:hAnsi="Arial" w:cs="Arial"/>
        </w:rPr>
        <w:t xml:space="preserve"> </w:t>
      </w:r>
    </w:p>
    <w:p w14:paraId="21591747" w14:textId="3CADC909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4F2CF9">
        <w:rPr>
          <w:rFonts w:ascii="Arial" w:hAnsi="Arial" w:cs="Arial"/>
          <w:b/>
        </w:rPr>
        <w:t xml:space="preserve"> To be a prayerful worshiping hermit, but God has other plans right now.</w:t>
      </w:r>
    </w:p>
    <w:p w14:paraId="71DEC05A" w14:textId="77777777" w:rsidR="006A4056" w:rsidRDefault="006A4056" w:rsidP="00243D5C">
      <w:pPr>
        <w:rPr>
          <w:rFonts w:ascii="Arial" w:hAnsi="Arial" w:cs="Arial"/>
        </w:rPr>
      </w:pPr>
    </w:p>
    <w:p w14:paraId="09863A6E" w14:textId="77777777" w:rsidR="002C2D29" w:rsidRDefault="002C2D29" w:rsidP="00243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 do you </w:t>
      </w:r>
      <w:r w:rsidR="00AA6A18">
        <w:rPr>
          <w:rFonts w:ascii="Arial" w:hAnsi="Arial" w:cs="Arial"/>
        </w:rPr>
        <w:t xml:space="preserve">personally </w:t>
      </w:r>
      <w:r>
        <w:rPr>
          <w:rFonts w:ascii="Arial" w:hAnsi="Arial" w:cs="Arial"/>
        </w:rPr>
        <w:t xml:space="preserve">hope to support the </w:t>
      </w:r>
      <w:r w:rsidR="00316EB2">
        <w:rPr>
          <w:rFonts w:ascii="Arial" w:hAnsi="Arial" w:cs="Arial"/>
        </w:rPr>
        <w:t xml:space="preserve">ongoing </w:t>
      </w:r>
      <w:r>
        <w:rPr>
          <w:rFonts w:ascii="Arial" w:hAnsi="Arial" w:cs="Arial"/>
        </w:rPr>
        <w:t xml:space="preserve">Diocesan </w:t>
      </w:r>
      <w:r w:rsidR="00316EB2">
        <w:rPr>
          <w:rFonts w:ascii="Arial" w:hAnsi="Arial" w:cs="Arial"/>
        </w:rPr>
        <w:t>Vision 2026</w:t>
      </w:r>
      <w:r w:rsidR="00AA6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Healthy Churches Transforming Communities at parish level?</w:t>
      </w:r>
    </w:p>
    <w:p w14:paraId="7D7C39A4" w14:textId="7EE14750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335FBB">
        <w:rPr>
          <w:rFonts w:ascii="Arial" w:hAnsi="Arial" w:cs="Arial"/>
          <w:b/>
        </w:rPr>
        <w:t xml:space="preserve"> </w:t>
      </w:r>
      <w:r w:rsidR="004F2CF9">
        <w:rPr>
          <w:rFonts w:ascii="Arial" w:hAnsi="Arial" w:cs="Arial"/>
          <w:b/>
        </w:rPr>
        <w:t>B</w:t>
      </w:r>
      <w:r w:rsidR="00335FBB">
        <w:rPr>
          <w:rFonts w:ascii="Arial" w:hAnsi="Arial" w:cs="Arial"/>
          <w:b/>
        </w:rPr>
        <w:t>y calling out the gifts of others</w:t>
      </w:r>
      <w:r w:rsidR="004F2CF9">
        <w:rPr>
          <w:rFonts w:ascii="Arial" w:hAnsi="Arial" w:cs="Arial"/>
          <w:b/>
        </w:rPr>
        <w:t xml:space="preserve"> and equipping them to share faith in their own context. I love the idea of us as </w:t>
      </w:r>
      <w:r w:rsidR="000F4F56">
        <w:rPr>
          <w:rFonts w:ascii="Arial" w:hAnsi="Arial" w:cs="Arial"/>
          <w:b/>
        </w:rPr>
        <w:t>‘</w:t>
      </w:r>
      <w:r w:rsidR="004F2CF9">
        <w:rPr>
          <w:rFonts w:ascii="Arial" w:hAnsi="Arial" w:cs="Arial"/>
          <w:b/>
        </w:rPr>
        <w:t>seed throwers</w:t>
      </w:r>
      <w:r w:rsidR="000F4F56">
        <w:rPr>
          <w:rFonts w:ascii="Arial" w:hAnsi="Arial" w:cs="Arial"/>
          <w:b/>
        </w:rPr>
        <w:t>’</w:t>
      </w:r>
      <w:r w:rsidR="004F2CF9">
        <w:rPr>
          <w:rFonts w:ascii="Arial" w:hAnsi="Arial" w:cs="Arial"/>
          <w:b/>
        </w:rPr>
        <w:t xml:space="preserve"> for the Kingdom.</w:t>
      </w:r>
    </w:p>
    <w:p w14:paraId="21BC44D0" w14:textId="77777777" w:rsidR="006A4056" w:rsidRPr="00243D5C" w:rsidRDefault="006A4056" w:rsidP="00243D5C">
      <w:pPr>
        <w:rPr>
          <w:rFonts w:ascii="Arial" w:hAnsi="Arial" w:cs="Arial"/>
        </w:rPr>
      </w:pPr>
    </w:p>
    <w:p w14:paraId="4EA89955" w14:textId="77777777" w:rsidR="00243D5C" w:rsidRDefault="00316EB2" w:rsidP="00243D5C">
      <w:pPr>
        <w:rPr>
          <w:rFonts w:ascii="Arial" w:hAnsi="Arial" w:cs="Arial"/>
        </w:rPr>
      </w:pPr>
      <w:r>
        <w:rPr>
          <w:rFonts w:ascii="Arial" w:hAnsi="Arial" w:cs="Arial"/>
        </w:rPr>
        <w:t>How would you express</w:t>
      </w:r>
      <w:r w:rsidR="00243D5C">
        <w:rPr>
          <w:rFonts w:ascii="Arial" w:hAnsi="Arial" w:cs="Arial"/>
        </w:rPr>
        <w:t xml:space="preserve"> your </w:t>
      </w:r>
      <w:r w:rsidR="002C2D29">
        <w:rPr>
          <w:rFonts w:ascii="Arial" w:hAnsi="Arial" w:cs="Arial"/>
        </w:rPr>
        <w:t xml:space="preserve">own </w:t>
      </w:r>
      <w:r w:rsidR="00243D5C">
        <w:rPr>
          <w:rFonts w:ascii="Arial" w:hAnsi="Arial" w:cs="Arial"/>
        </w:rPr>
        <w:t xml:space="preserve">vision for the </w:t>
      </w:r>
      <w:proofErr w:type="gramStart"/>
      <w:r w:rsidR="00243D5C">
        <w:rPr>
          <w:rFonts w:ascii="Arial" w:hAnsi="Arial" w:cs="Arial"/>
        </w:rPr>
        <w:t>church?:</w:t>
      </w:r>
      <w:proofErr w:type="gramEnd"/>
      <w:r w:rsidR="00243D5C">
        <w:rPr>
          <w:rFonts w:ascii="Arial" w:hAnsi="Arial" w:cs="Arial"/>
        </w:rPr>
        <w:t xml:space="preserve"> </w:t>
      </w:r>
    </w:p>
    <w:p w14:paraId="350F2D71" w14:textId="41482226" w:rsidR="002C2D29" w:rsidRPr="001950A2" w:rsidRDefault="006A4056" w:rsidP="00243D5C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AD4303">
        <w:rPr>
          <w:rFonts w:ascii="Arial" w:hAnsi="Arial" w:cs="Arial"/>
          <w:b/>
        </w:rPr>
        <w:t xml:space="preserve"> Thriving.</w:t>
      </w:r>
      <w:r w:rsidR="004F2CF9">
        <w:rPr>
          <w:rFonts w:ascii="Arial" w:hAnsi="Arial" w:cs="Arial"/>
          <w:b/>
        </w:rPr>
        <w:t xml:space="preserve"> </w:t>
      </w:r>
      <w:r w:rsidR="00AD4303">
        <w:rPr>
          <w:rFonts w:ascii="Arial" w:hAnsi="Arial" w:cs="Arial"/>
          <w:b/>
        </w:rPr>
        <w:t>Church a</w:t>
      </w:r>
      <w:r w:rsidR="004F2CF9">
        <w:rPr>
          <w:rFonts w:ascii="Arial" w:hAnsi="Arial" w:cs="Arial"/>
          <w:b/>
        </w:rPr>
        <w:t xml:space="preserve">t the centre of community life a place where people are loved </w:t>
      </w:r>
      <w:r w:rsidR="00AD4303">
        <w:rPr>
          <w:rFonts w:ascii="Arial" w:hAnsi="Arial" w:cs="Arial"/>
          <w:b/>
        </w:rPr>
        <w:t xml:space="preserve">back to health, restored and </w:t>
      </w:r>
      <w:r w:rsidR="00041E6F">
        <w:rPr>
          <w:rFonts w:ascii="Arial" w:hAnsi="Arial" w:cs="Arial"/>
          <w:b/>
        </w:rPr>
        <w:t>‘</w:t>
      </w:r>
      <w:r w:rsidR="00AD4303">
        <w:rPr>
          <w:rFonts w:ascii="Arial" w:hAnsi="Arial" w:cs="Arial"/>
          <w:b/>
        </w:rPr>
        <w:t>sent out</w:t>
      </w:r>
      <w:r w:rsidR="00041E6F">
        <w:rPr>
          <w:rFonts w:ascii="Arial" w:hAnsi="Arial" w:cs="Arial"/>
          <w:b/>
        </w:rPr>
        <w:t>’</w:t>
      </w:r>
      <w:r w:rsidR="00AD4303">
        <w:rPr>
          <w:rFonts w:ascii="Arial" w:hAnsi="Arial" w:cs="Arial"/>
          <w:b/>
        </w:rPr>
        <w:t xml:space="preserve"> to rescue others.</w:t>
      </w:r>
      <w:bookmarkStart w:id="0" w:name="_GoBack"/>
      <w:bookmarkEnd w:id="0"/>
    </w:p>
    <w:p w14:paraId="224F208B" w14:textId="77777777" w:rsidR="001950A2" w:rsidRDefault="001950A2" w:rsidP="00243D5C">
      <w:pPr>
        <w:rPr>
          <w:rFonts w:ascii="Arial" w:hAnsi="Arial" w:cs="Arial"/>
        </w:rPr>
      </w:pPr>
    </w:p>
    <w:p w14:paraId="50A03BD4" w14:textId="72250D0B" w:rsidR="00243D5C" w:rsidRDefault="00243D5C" w:rsidP="00243D5C">
      <w:pPr>
        <w:rPr>
          <w:rFonts w:ascii="Arial" w:hAnsi="Arial" w:cs="Arial"/>
        </w:rPr>
      </w:pPr>
      <w:r w:rsidRPr="00243D5C">
        <w:rPr>
          <w:rFonts w:ascii="Arial" w:hAnsi="Arial" w:cs="Arial"/>
        </w:rPr>
        <w:t>How do you relax?</w:t>
      </w:r>
      <w:r w:rsidR="004F2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2E240ADC" w14:textId="788B612E" w:rsidR="00506596" w:rsidRPr="001950A2" w:rsidRDefault="006A4056" w:rsidP="001F7E9D">
      <w:pPr>
        <w:rPr>
          <w:rFonts w:ascii="Arial" w:hAnsi="Arial" w:cs="Arial"/>
          <w:b/>
        </w:rPr>
      </w:pPr>
      <w:r w:rsidRPr="001950A2">
        <w:rPr>
          <w:rFonts w:ascii="Arial" w:hAnsi="Arial" w:cs="Arial"/>
          <w:b/>
        </w:rPr>
        <w:t>Answer:</w:t>
      </w:r>
      <w:r w:rsidR="004F2CF9">
        <w:rPr>
          <w:rFonts w:ascii="Arial" w:hAnsi="Arial" w:cs="Arial"/>
          <w:b/>
        </w:rPr>
        <w:t xml:space="preserve"> </w:t>
      </w:r>
      <w:r w:rsidR="00AD4303">
        <w:rPr>
          <w:rFonts w:ascii="Arial" w:hAnsi="Arial" w:cs="Arial"/>
          <w:b/>
        </w:rPr>
        <w:t>A soak in the bath followed by nice food and a beer helps!</w:t>
      </w:r>
    </w:p>
    <w:sectPr w:rsidR="00506596" w:rsidRPr="001950A2" w:rsidSect="005B188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5F99B" w14:textId="77777777" w:rsidR="00881B58" w:rsidRDefault="00881B58" w:rsidP="00D81592">
      <w:pPr>
        <w:spacing w:after="0" w:line="240" w:lineRule="auto"/>
      </w:pPr>
      <w:r>
        <w:separator/>
      </w:r>
    </w:p>
  </w:endnote>
  <w:endnote w:type="continuationSeparator" w:id="0">
    <w:p w14:paraId="77BBC4DA" w14:textId="77777777" w:rsidR="00881B58" w:rsidRDefault="00881B58" w:rsidP="00D8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6D689" w14:textId="77777777" w:rsidR="00506596" w:rsidRDefault="00E54113">
    <w:pPr>
      <w:pStyle w:val="Footer"/>
    </w:pPr>
    <w:r>
      <w:rPr>
        <w:noProof/>
        <w:lang w:eastAsia="en-GB"/>
      </w:rPr>
      <w:drawing>
        <wp:inline distT="0" distB="0" distL="0" distR="0" wp14:anchorId="3D5FD47B" wp14:editId="2067457C">
          <wp:extent cx="5728970" cy="307975"/>
          <wp:effectExtent l="0" t="0" r="5080" b="0"/>
          <wp:docPr id="3" name="Picture 3" descr="HCT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CT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8FFAF" w14:textId="77777777" w:rsidR="00881B58" w:rsidRDefault="00881B58" w:rsidP="00D81592">
      <w:pPr>
        <w:spacing w:after="0" w:line="240" w:lineRule="auto"/>
      </w:pPr>
      <w:r>
        <w:separator/>
      </w:r>
    </w:p>
  </w:footnote>
  <w:footnote w:type="continuationSeparator" w:id="0">
    <w:p w14:paraId="2D80E7E8" w14:textId="77777777" w:rsidR="00881B58" w:rsidRDefault="00881B58" w:rsidP="00D81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28DBD" w14:textId="77777777" w:rsidR="00506596" w:rsidRDefault="00E54113" w:rsidP="001950A2">
    <w:pPr>
      <w:pStyle w:val="Header"/>
      <w:tabs>
        <w:tab w:val="clear" w:pos="9026"/>
        <w:tab w:val="right" w:pos="9498"/>
      </w:tabs>
      <w:ind w:left="-567"/>
    </w:pPr>
    <w:r>
      <w:rPr>
        <w:noProof/>
        <w:lang w:eastAsia="en-GB"/>
      </w:rPr>
      <w:drawing>
        <wp:inline distT="0" distB="0" distL="0" distR="0" wp14:anchorId="1F8EFA37" wp14:editId="4B21C34E">
          <wp:extent cx="3275330" cy="1035685"/>
          <wp:effectExtent l="0" t="0" r="1270" b="0"/>
          <wp:docPr id="1" name="Picture 1" descr="Vision2026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sion2026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330" cy="103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50A2">
      <w:rPr>
        <w:noProof/>
        <w:lang w:eastAsia="en-GB"/>
      </w:rPr>
      <w:tab/>
      <w:t xml:space="preserve">       </w:t>
    </w:r>
    <w:r>
      <w:rPr>
        <w:noProof/>
        <w:lang w:eastAsia="en-GB"/>
      </w:rPr>
      <w:drawing>
        <wp:inline distT="0" distB="0" distL="0" distR="0" wp14:anchorId="694E716F" wp14:editId="016290F6">
          <wp:extent cx="2183130" cy="1082040"/>
          <wp:effectExtent l="0" t="0" r="7620" b="381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7C8"/>
    <w:multiLevelType w:val="hybridMultilevel"/>
    <w:tmpl w:val="C40EC69E"/>
    <w:lvl w:ilvl="0" w:tplc="79623D5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5FA1"/>
    <w:multiLevelType w:val="hybridMultilevel"/>
    <w:tmpl w:val="DA08F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24917"/>
    <w:multiLevelType w:val="hybridMultilevel"/>
    <w:tmpl w:val="5D48080A"/>
    <w:lvl w:ilvl="0" w:tplc="CC26648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F6B45"/>
    <w:multiLevelType w:val="hybridMultilevel"/>
    <w:tmpl w:val="F0266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D2F3C"/>
    <w:multiLevelType w:val="hybridMultilevel"/>
    <w:tmpl w:val="9F82E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D5D7F"/>
    <w:multiLevelType w:val="hybridMultilevel"/>
    <w:tmpl w:val="BA0E1F26"/>
    <w:lvl w:ilvl="0" w:tplc="28627C1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940EF"/>
    <w:multiLevelType w:val="hybridMultilevel"/>
    <w:tmpl w:val="AF389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A0D9F"/>
    <w:multiLevelType w:val="hybridMultilevel"/>
    <w:tmpl w:val="6588A69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F53664F"/>
    <w:multiLevelType w:val="hybridMultilevel"/>
    <w:tmpl w:val="418AA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E08F2"/>
    <w:multiLevelType w:val="hybridMultilevel"/>
    <w:tmpl w:val="C3D0B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2465D"/>
    <w:multiLevelType w:val="hybridMultilevel"/>
    <w:tmpl w:val="3B660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929"/>
    <w:rsid w:val="00023F7E"/>
    <w:rsid w:val="000255C1"/>
    <w:rsid w:val="00041E6F"/>
    <w:rsid w:val="000702B7"/>
    <w:rsid w:val="000A1EA0"/>
    <w:rsid w:val="000B4C63"/>
    <w:rsid w:val="000B6F45"/>
    <w:rsid w:val="000C34DE"/>
    <w:rsid w:val="000C65BF"/>
    <w:rsid w:val="000E41FF"/>
    <w:rsid w:val="000F4F56"/>
    <w:rsid w:val="00120850"/>
    <w:rsid w:val="001328D7"/>
    <w:rsid w:val="00133826"/>
    <w:rsid w:val="00152929"/>
    <w:rsid w:val="001536AF"/>
    <w:rsid w:val="00157A6B"/>
    <w:rsid w:val="00164441"/>
    <w:rsid w:val="00182003"/>
    <w:rsid w:val="00190930"/>
    <w:rsid w:val="00190FE0"/>
    <w:rsid w:val="001950A2"/>
    <w:rsid w:val="001C1149"/>
    <w:rsid w:val="001F7E9D"/>
    <w:rsid w:val="002053F2"/>
    <w:rsid w:val="002223AC"/>
    <w:rsid w:val="00243D5C"/>
    <w:rsid w:val="00255127"/>
    <w:rsid w:val="00262561"/>
    <w:rsid w:val="00263BBB"/>
    <w:rsid w:val="002A1536"/>
    <w:rsid w:val="002A19DA"/>
    <w:rsid w:val="002C2D29"/>
    <w:rsid w:val="002D76B1"/>
    <w:rsid w:val="00316EB2"/>
    <w:rsid w:val="00335418"/>
    <w:rsid w:val="00335FBB"/>
    <w:rsid w:val="003C47F4"/>
    <w:rsid w:val="003C673B"/>
    <w:rsid w:val="003D62BC"/>
    <w:rsid w:val="003E43EE"/>
    <w:rsid w:val="00444BDD"/>
    <w:rsid w:val="00496AC4"/>
    <w:rsid w:val="004D034E"/>
    <w:rsid w:val="004F2CF9"/>
    <w:rsid w:val="00504074"/>
    <w:rsid w:val="00506596"/>
    <w:rsid w:val="00510B60"/>
    <w:rsid w:val="005231E7"/>
    <w:rsid w:val="005300AD"/>
    <w:rsid w:val="00551ED2"/>
    <w:rsid w:val="005776B2"/>
    <w:rsid w:val="005A33BB"/>
    <w:rsid w:val="005B188F"/>
    <w:rsid w:val="00634978"/>
    <w:rsid w:val="006432B2"/>
    <w:rsid w:val="00697BE9"/>
    <w:rsid w:val="006A178A"/>
    <w:rsid w:val="006A2A07"/>
    <w:rsid w:val="006A4056"/>
    <w:rsid w:val="007458D9"/>
    <w:rsid w:val="007562B3"/>
    <w:rsid w:val="0079177E"/>
    <w:rsid w:val="00793EF5"/>
    <w:rsid w:val="007B756B"/>
    <w:rsid w:val="0081144A"/>
    <w:rsid w:val="00814F5A"/>
    <w:rsid w:val="00832170"/>
    <w:rsid w:val="00881B58"/>
    <w:rsid w:val="00881C36"/>
    <w:rsid w:val="008B70E8"/>
    <w:rsid w:val="008F3607"/>
    <w:rsid w:val="00901DD7"/>
    <w:rsid w:val="00905CB7"/>
    <w:rsid w:val="00927A72"/>
    <w:rsid w:val="00940BE9"/>
    <w:rsid w:val="0097353B"/>
    <w:rsid w:val="0097760F"/>
    <w:rsid w:val="00986FBA"/>
    <w:rsid w:val="00995BBD"/>
    <w:rsid w:val="009C2A74"/>
    <w:rsid w:val="009C7885"/>
    <w:rsid w:val="009F2C6D"/>
    <w:rsid w:val="009F3B55"/>
    <w:rsid w:val="009F3FB6"/>
    <w:rsid w:val="00A8471E"/>
    <w:rsid w:val="00A86C01"/>
    <w:rsid w:val="00A877FB"/>
    <w:rsid w:val="00AA4E56"/>
    <w:rsid w:val="00AA6A18"/>
    <w:rsid w:val="00AA6B9B"/>
    <w:rsid w:val="00AD4303"/>
    <w:rsid w:val="00B26D15"/>
    <w:rsid w:val="00B65DF0"/>
    <w:rsid w:val="00B66BC4"/>
    <w:rsid w:val="00B70DB3"/>
    <w:rsid w:val="00BA582F"/>
    <w:rsid w:val="00BF51C0"/>
    <w:rsid w:val="00C00E3A"/>
    <w:rsid w:val="00C25712"/>
    <w:rsid w:val="00C3264E"/>
    <w:rsid w:val="00C523DF"/>
    <w:rsid w:val="00C526D0"/>
    <w:rsid w:val="00C73E51"/>
    <w:rsid w:val="00C7621E"/>
    <w:rsid w:val="00C77563"/>
    <w:rsid w:val="00C82516"/>
    <w:rsid w:val="00C97E4A"/>
    <w:rsid w:val="00CA5C3F"/>
    <w:rsid w:val="00CC6BE7"/>
    <w:rsid w:val="00CD5D6C"/>
    <w:rsid w:val="00CD7097"/>
    <w:rsid w:val="00CE5DE4"/>
    <w:rsid w:val="00CF0B26"/>
    <w:rsid w:val="00D35E1C"/>
    <w:rsid w:val="00D80AC1"/>
    <w:rsid w:val="00D81592"/>
    <w:rsid w:val="00DC5BAC"/>
    <w:rsid w:val="00DD65EF"/>
    <w:rsid w:val="00E06CB4"/>
    <w:rsid w:val="00E14C6F"/>
    <w:rsid w:val="00E462FB"/>
    <w:rsid w:val="00E54113"/>
    <w:rsid w:val="00E607D4"/>
    <w:rsid w:val="00E825AD"/>
    <w:rsid w:val="00EA52B2"/>
    <w:rsid w:val="00F00B18"/>
    <w:rsid w:val="00F15040"/>
    <w:rsid w:val="00F27BDC"/>
    <w:rsid w:val="00F65C64"/>
    <w:rsid w:val="00F83D0A"/>
    <w:rsid w:val="00FC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457A93"/>
  <w15:docId w15:val="{594318B0-CE4D-4D0E-8F78-EFA42469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18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8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15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81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8159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1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81592"/>
    <w:rPr>
      <w:rFonts w:cs="Times New Roman"/>
    </w:rPr>
  </w:style>
  <w:style w:type="paragraph" w:styleId="ListParagraph">
    <w:name w:val="List Paragraph"/>
    <w:basedOn w:val="Normal"/>
    <w:uiPriority w:val="99"/>
    <w:qFormat/>
    <w:rsid w:val="00CD5D6C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E41F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335418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335418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B65DF0"/>
    <w:pPr>
      <w:spacing w:after="0" w:line="240" w:lineRule="auto"/>
    </w:pPr>
    <w:rPr>
      <w:rFonts w:ascii="Times New Roman" w:eastAsia="Times New Roman" w:hAnsi="Times New Roman"/>
      <w:sz w:val="27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65DF0"/>
    <w:rPr>
      <w:rFonts w:ascii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5231E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231E7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rsid w:val="0016444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47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7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7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7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7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7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7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7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7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97B6EB3A</Template>
  <TotalTime>300</TotalTime>
  <Pages>3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 FOR ORDINANDS</vt:lpstr>
    </vt:vector>
  </TitlesOfParts>
  <Company>Bishop of Blackburn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FOR ORDINANDS</dc:title>
  <dc:subject/>
  <dc:creator>Ronnie Semley</dc:creator>
  <cp:keywords/>
  <dc:description/>
  <cp:lastModifiedBy>Ronnie Semley</cp:lastModifiedBy>
  <cp:revision>10</cp:revision>
  <dcterms:created xsi:type="dcterms:W3CDTF">2017-02-13T16:30:00Z</dcterms:created>
  <dcterms:modified xsi:type="dcterms:W3CDTF">2018-10-19T14:57:00Z</dcterms:modified>
</cp:coreProperties>
</file>